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3AA" w:rsidRDefault="002903AA"/>
    <w:tbl>
      <w:tblPr>
        <w:tblW w:w="0" w:type="auto"/>
        <w:tblLayout w:type="fixed"/>
        <w:tblLook w:val="0000"/>
      </w:tblPr>
      <w:tblGrid>
        <w:gridCol w:w="6228"/>
        <w:gridCol w:w="6228"/>
      </w:tblGrid>
      <w:tr w:rsidR="0051422B" w:rsidTr="00064160">
        <w:trPr>
          <w:trHeight w:val="3960"/>
        </w:trPr>
        <w:tc>
          <w:tcPr>
            <w:tcW w:w="6228" w:type="dxa"/>
          </w:tcPr>
          <w:p w:rsidR="0051422B" w:rsidRDefault="00A16F7C" w:rsidP="00552C33">
            <w:pPr>
              <w:jc w:val="center"/>
            </w:pPr>
            <w:r>
              <w:rPr>
                <w:noProof/>
              </w:rPr>
              <w:pict>
                <v:shapetype id="_x0000_t202" coordsize="21600,21600" o:spt="202" path="m,l,21600r21600,l21600,xe">
                  <v:stroke joinstyle="miter"/>
                  <v:path gradientshapeok="t" o:connecttype="rect"/>
                </v:shapetype>
                <v:shape id="_x0000_s1046" type="#_x0000_t202" style="position:absolute;left:0;text-align:left;margin-left:120.95pt;margin-top:72.45pt;width:58.05pt;height:21.75pt;z-index:251661824;mso-width-relative:margin;mso-height-relative:margin" strokecolor="white [3212]" strokeweight="1.5pt">
                  <v:textbox>
                    <w:txbxContent>
                      <w:p w:rsidR="000C50AD" w:rsidRDefault="000C50AD" w:rsidP="000C50AD"/>
                    </w:txbxContent>
                  </v:textbox>
                </v:shape>
              </w:pict>
            </w:r>
            <w:r>
              <w:rPr>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31" type="#_x0000_t130" style="position:absolute;left:0;text-align:left;margin-left:0;margin-top:35.85pt;width:1in;height:63.3pt;rotation:90;z-index:251655680;mso-position-horizontal:center;mso-position-horizontal-relative:margin" strokeweight="1.5pt">
                  <v:shadow color="#868686" offset=",4pt" offset2=",4pt"/>
                  <w10:wrap anchorx="margin"/>
                </v:shape>
              </w:pict>
            </w:r>
            <w:r>
              <w:rPr>
                <w:noProof/>
              </w:rPr>
              <w:pict>
                <v:shape id="_x0000_s1043" type="#_x0000_t202" style="position:absolute;left:0;text-align:left;margin-left:33.05pt;margin-top:2.35pt;width:240pt;height:27.65pt;z-index:251659776;mso-position-horizontal-relative:margin;mso-position-vertical-relative:line" filled="f" fillcolor="blue" stroked="f">
                  <v:shadow on="t" color="#b2b2b2" opacity="52429f" offset="3pt"/>
                  <v:textbox style="mso-next-textbox:#_x0000_s1043">
                    <w:txbxContent>
                      <w:p w:rsidR="00D445DD" w:rsidRDefault="006D14EC" w:rsidP="00D445DD">
                        <w:pPr>
                          <w:jc w:val="center"/>
                          <w:rPr>
                            <w:rFonts w:ascii="Century Gothic" w:hAnsi="Century Gothic"/>
                            <w:b/>
                            <w:sz w:val="18"/>
                            <w:szCs w:val="18"/>
                          </w:rPr>
                        </w:pPr>
                        <w:r>
                          <w:rPr>
                            <w:rFonts w:ascii="Century Gothic" w:hAnsi="Century Gothic"/>
                            <w:b/>
                            <w:sz w:val="18"/>
                            <w:szCs w:val="18"/>
                          </w:rPr>
                          <w:t xml:space="preserve">Are you </w:t>
                        </w:r>
                        <w:proofErr w:type="gramStart"/>
                        <w:r>
                          <w:rPr>
                            <w:rFonts w:ascii="Century Gothic" w:hAnsi="Century Gothic"/>
                            <w:b/>
                            <w:sz w:val="18"/>
                            <w:szCs w:val="18"/>
                          </w:rPr>
                          <w:t>Bored</w:t>
                        </w:r>
                        <w:proofErr w:type="gramEnd"/>
                        <w:r>
                          <w:rPr>
                            <w:rFonts w:ascii="Century Gothic" w:hAnsi="Century Gothic"/>
                            <w:b/>
                            <w:sz w:val="18"/>
                            <w:szCs w:val="18"/>
                          </w:rPr>
                          <w:t xml:space="preserve">? Need something to do? </w:t>
                        </w:r>
                      </w:p>
                      <w:p w:rsidR="006D14EC" w:rsidRPr="00761A1E" w:rsidRDefault="006D14EC" w:rsidP="00D445DD">
                        <w:pPr>
                          <w:jc w:val="center"/>
                          <w:rPr>
                            <w:rFonts w:ascii="Century Gothic" w:hAnsi="Century Gothic"/>
                            <w:b/>
                          </w:rPr>
                        </w:pPr>
                        <w:r>
                          <w:rPr>
                            <w:rFonts w:ascii="Century Gothic" w:hAnsi="Century Gothic"/>
                            <w:b/>
                            <w:sz w:val="18"/>
                            <w:szCs w:val="18"/>
                          </w:rPr>
                          <w:t>Come visit us!</w:t>
                        </w:r>
                      </w:p>
                    </w:txbxContent>
                  </v:textbox>
                  <w10:wrap side="left" anchorx="margin"/>
                </v:shape>
              </w:pict>
            </w:r>
            <w:r>
              <w:rPr>
                <w:noProof/>
              </w:rPr>
              <w:pict>
                <v:oval id="_x0000_s1032" style="position:absolute;left:0;text-align:left;margin-left:0;margin-top:79.65pt;width:178.55pt;height:161.15pt;z-index:251656704;mso-position-horizontal:center;mso-position-horizontal-relative:margin" strokeweight="1.5pt">
                  <v:shadow color="#868686"/>
                  <w10:wrap anchorx="margin"/>
                </v:oval>
              </w:pict>
            </w:r>
          </w:p>
        </w:tc>
        <w:tc>
          <w:tcPr>
            <w:tcW w:w="6228" w:type="dxa"/>
          </w:tcPr>
          <w:p w:rsidR="0051422B" w:rsidRDefault="00A16F7C" w:rsidP="00552C33">
            <w:pPr>
              <w:jc w:val="center"/>
            </w:pPr>
            <w:r>
              <w:rPr>
                <w:noProof/>
              </w:rPr>
              <w:pict>
                <v:shape id="_x0000_s1044" type="#_x0000_t202" style="position:absolute;left:0;text-align:left;margin-left:20.15pt;margin-top:2.35pt;width:240pt;height:38.2pt;z-index:251660800;mso-position-horizontal-relative:margin;mso-position-vertical-relative:line" filled="f" fillcolor="blue" stroked="f">
                  <v:shadow on="t" color="#b2b2b2" opacity="52429f" offset="3pt"/>
                  <v:textbox style="mso-next-textbox:#_x0000_s1044">
                    <w:txbxContent>
                      <w:p w:rsidR="006D14EC" w:rsidRPr="006D14EC" w:rsidRDefault="006D14EC" w:rsidP="006D14EC">
                        <w:pPr>
                          <w:jc w:val="center"/>
                          <w:rPr>
                            <w:rFonts w:ascii="Century Gothic" w:hAnsi="Century Gothic"/>
                            <w:b/>
                            <w:color w:val="C00000"/>
                            <w:sz w:val="18"/>
                            <w:szCs w:val="18"/>
                          </w:rPr>
                        </w:pPr>
                        <w:r w:rsidRPr="006D14EC">
                          <w:rPr>
                            <w:rFonts w:ascii="Century Gothic" w:hAnsi="Century Gothic"/>
                            <w:b/>
                            <w:color w:val="C00000"/>
                            <w:sz w:val="18"/>
                            <w:szCs w:val="18"/>
                          </w:rPr>
                          <w:t>Visit Bored Out of Your Mind at</w:t>
                        </w:r>
                      </w:p>
                      <w:p w:rsidR="006D14EC" w:rsidRPr="006D14EC" w:rsidRDefault="006D14EC" w:rsidP="00D445DD">
                        <w:pPr>
                          <w:jc w:val="center"/>
                          <w:rPr>
                            <w:rFonts w:ascii="Century Gothic" w:hAnsi="Century Gothic"/>
                            <w:b/>
                            <w:color w:val="C00000"/>
                          </w:rPr>
                        </w:pPr>
                        <w:r w:rsidRPr="006D14EC">
                          <w:rPr>
                            <w:rFonts w:ascii="Century Gothic" w:hAnsi="Century Gothic"/>
                            <w:b/>
                            <w:color w:val="C00000"/>
                            <w:sz w:val="18"/>
                            <w:szCs w:val="18"/>
                          </w:rPr>
                          <w:t>www.boym.weebly.com</w:t>
                        </w:r>
                      </w:p>
                    </w:txbxContent>
                  </v:textbox>
                  <w10:wrap side="left" anchorx="margin"/>
                </v:shape>
              </w:pict>
            </w:r>
          </w:p>
        </w:tc>
      </w:tr>
      <w:tr w:rsidR="0051422B" w:rsidTr="00064160">
        <w:trPr>
          <w:trHeight w:val="11160"/>
        </w:trPr>
        <w:tc>
          <w:tcPr>
            <w:tcW w:w="6228" w:type="dxa"/>
          </w:tcPr>
          <w:p w:rsidR="0051422B" w:rsidRDefault="00E70E0A">
            <w:r>
              <w:rPr>
                <w:noProof/>
              </w:rPr>
              <w:pict>
                <v:shape id="_x0000_s1041" type="#_x0000_t202" style="position:absolute;margin-left:262.3pt;margin-top:54.9pt;width:32.45pt;height:173.8pt;z-index:251658752;mso-position-horizontal-relative:text;mso-position-vertical-relative:text;mso-width-relative:margin;mso-height-relative:margin" strokecolor="white">
                  <v:textbox style="mso-next-textbox:#_x0000_s1041">
                    <w:txbxContent>
                      <w:tbl>
                        <w:tblPr>
                          <w:tblW w:w="0" w:type="auto"/>
                          <w:tblBorders>
                            <w:insideH w:val="single" w:sz="4" w:space="0" w:color="FFFFFF"/>
                          </w:tblBorders>
                          <w:tblLook w:val="0600"/>
                        </w:tblPr>
                        <w:tblGrid>
                          <w:gridCol w:w="561"/>
                        </w:tblGrid>
                        <w:tr w:rsidR="00180B28" w:rsidTr="00E70E0A">
                          <w:trPr>
                            <w:trHeight w:val="3323"/>
                          </w:trPr>
                          <w:tc>
                            <w:tcPr>
                              <w:tcW w:w="5508" w:type="dxa"/>
                            </w:tcPr>
                            <w:p w:rsidR="00180B28" w:rsidRDefault="00180B28" w:rsidP="00857293"/>
                          </w:tc>
                        </w:tr>
                      </w:tbl>
                      <w:p w:rsidR="00857293" w:rsidRDefault="00857293" w:rsidP="00857293"/>
                    </w:txbxContent>
                  </v:textbox>
                </v:shape>
              </w:pict>
            </w:r>
            <w:r>
              <w:rPr>
                <w:noProof/>
              </w:rPr>
              <w:drawing>
                <wp:anchor distT="0" distB="0" distL="114300" distR="114300" simplePos="0" relativeHeight="251666944" behindDoc="1" locked="0" layoutInCell="1" allowOverlap="1">
                  <wp:simplePos x="0" y="0"/>
                  <wp:positionH relativeFrom="column">
                    <wp:posOffset>847090</wp:posOffset>
                  </wp:positionH>
                  <wp:positionV relativeFrom="paragraph">
                    <wp:posOffset>829310</wp:posOffset>
                  </wp:positionV>
                  <wp:extent cx="2275205" cy="2173605"/>
                  <wp:effectExtent l="19050" t="0" r="0" b="0"/>
                  <wp:wrapTight wrapText="bothSides">
                    <wp:wrapPolygon edited="0">
                      <wp:start x="-181" y="0"/>
                      <wp:lineTo x="-181" y="21392"/>
                      <wp:lineTo x="21522" y="21392"/>
                      <wp:lineTo x="21522" y="0"/>
                      <wp:lineTo x="-18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E:\Picture1.jpg"/>
                          <pic:cNvPicPr>
                            <a:picLocks noChangeAspect="1" noChangeArrowheads="1"/>
                          </pic:cNvPicPr>
                        </pic:nvPicPr>
                        <pic:blipFill>
                          <a:blip r:embed="rId7" cstate="print"/>
                          <a:srcRect/>
                          <a:stretch>
                            <a:fillRect/>
                          </a:stretch>
                        </pic:blipFill>
                        <pic:spPr bwMode="auto">
                          <a:xfrm>
                            <a:off x="0" y="0"/>
                            <a:ext cx="2275205" cy="2173605"/>
                          </a:xfrm>
                          <a:prstGeom prst="rect">
                            <a:avLst/>
                          </a:prstGeom>
                          <a:noFill/>
                          <a:ln w="9525">
                            <a:noFill/>
                            <a:miter lim="800000"/>
                            <a:headEnd/>
                            <a:tailEnd/>
                          </a:ln>
                        </pic:spPr>
                      </pic:pic>
                    </a:graphicData>
                  </a:graphic>
                </wp:anchor>
              </w:drawing>
            </w:r>
            <w:r w:rsidR="006D14E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85pt;margin-top:265.05pt;width:224.45pt;height:287.4pt;z-index:-251662848;mso-position-horizontal-relative:text;mso-position-vertical-relative:text" fillcolor="#c00000" strokecolor="black [3213]" strokeweight="3pt">
                  <v:fill r:id="rId8" o:title="Earthquake" recolor="t" type="frame"/>
                  <v:shadow color="#868686"/>
                  <v:textpath style="font-family:&quot;Arial Black&quot;;v-text-spacing:78650f;v-text-kern:t" trim="t" fitpath="t" string="Bored&#10;Out of&#10;Your&#10;Mind"/>
                  <w10:wrap type="topAndBottom"/>
                </v:shape>
              </w:pict>
            </w:r>
          </w:p>
        </w:tc>
        <w:tc>
          <w:tcPr>
            <w:tcW w:w="6228" w:type="dxa"/>
          </w:tcPr>
          <w:p w:rsidR="0051422B" w:rsidRDefault="00E70E0A">
            <w:r>
              <w:rPr>
                <w:noProof/>
              </w:rPr>
              <w:pict>
                <v:shape id="_x0000_s1051" type="#_x0000_t136" style="position:absolute;margin-left:203.45pt;margin-top:63.95pt;width:96pt;height:55.15pt;rotation:90;z-index:251664896;mso-position-horizontal-relative:text;mso-position-vertical-relative:text" adj=",10800" fillcolor="black" strokeweight="2.25pt">
                  <v:fill r:id="rId8" o:title="Earthquake" recolor="t" type="frame"/>
                  <v:shadow color="#868686"/>
                  <v:textpath style="font-family:&quot;Comic Sans MS&quot;;font-size:32pt;v-text-spacing:78650f;v-text-kern:t" trim="t" fitpath="t" string="Scan "/>
                </v:shape>
              </w:pict>
            </w:r>
            <w:r>
              <w:rPr>
                <w:noProof/>
              </w:rPr>
              <w:pict>
                <v:shape id="_x0000_s1052" type="#_x0000_t136" style="position:absolute;margin-left:167pt;margin-top:148.6pt;width:88.1pt;height:52.85pt;rotation:90;z-index:251665920;mso-position-horizontal-relative:text;mso-position-vertical-relative:text" adj=",10800" fillcolor="black" strokeweight="2.25pt">
                  <v:fill r:id="rId8" o:title="Earthquake" recolor="t" type="frame"/>
                  <v:shadow color="#868686"/>
                  <v:textpath style="font-family:&quot;Comic Sans MS&quot;;font-size:32pt;v-text-spacing:78650f;v-text-kern:t" trim="t" fitpath="t" string="This!"/>
                </v:shape>
              </w:pict>
            </w:r>
            <w:r w:rsidR="006D14EC">
              <w:rPr>
                <w:noProof/>
              </w:rPr>
              <w:pict>
                <v:shape id="_x0000_s1050" type="#_x0000_t136" style="position:absolute;margin-left:67.65pt;margin-top:248.4pt;width:156.2pt;height:16.65pt;z-index:-251652608;mso-position-horizontal-relative:text;mso-position-vertical-relative:text" wrapcoords="-208 -982 -208 1964 0 14727 519 21600 623 21600 21704 21600 21808 15709 21081 14727 18381 14727 18900 1964 18796 -982 -208 -982" adj=",10800" fillcolor="black" strokeweight="2.25pt">
                  <v:fill r:id="rId8" o:title="Earthquake" recolor="t" type="frame"/>
                  <v:shadow color="#868686"/>
                  <v:textpath style="font-family:&quot;Comic Sans MS&quot;;font-size:32pt;v-text-spacing:78650f;v-text-kern:t" trim="t" fitpath="t" string="www."/>
                  <w10:wrap type="tight"/>
                </v:shape>
              </w:pict>
            </w:r>
            <w:r w:rsidR="006D14EC">
              <w:rPr>
                <w:noProof/>
              </w:rPr>
              <w:pict>
                <v:shape id="_x0000_s1030" type="#_x0000_t136" style="position:absolute;margin-left:21.2pt;margin-top:288.85pt;width:246.1pt;height:170.45pt;z-index:-251661824;mso-position-horizontal-relative:text;mso-position-vertical-relative:text" wrapcoords="1844 -95 1515 0 1317 571 1185 3521 7441 4472 10800 4472 20217 5995 2239 5995 -132 6185 -132 8374 198 9420 8429 10562 10800 10562 3227 11989 3161 12465 3490 13131 4017 13607 4215 15605 8890 16652 10800 16652 3951 18079 2963 21124 3029 21600 3095 21600 17122 21600 18176 21600 18637 21505 18505 19697 18768 17889 10800 16652 12512 16652 16727 15605 16661 15130 17122 15130 18439 13988 18571 13036 6915 12085 10800 10562 15476 10562 20612 9801 20612 9040 21666 7517 21732 5804 10800 4472 14159 4472 20283 3521 20217 -95 1844 -95" adj=",10800" fillcolor="black" strokeweight="2.25pt">
                  <v:fill r:id="rId8" o:title="Earthquake" recolor="t" type="frame"/>
                  <v:shadow color="#868686"/>
                  <v:textpath style="font-family:&quot;Comic Sans MS&quot;;font-size:32pt;v-text-spacing:78650f;v-text-kern:t" trim="t" fitpath="t" string="Bored&#10;Out of&#10;Your&#10;Mind"/>
                  <w10:wrap type="tight"/>
                </v:shape>
              </w:pict>
            </w:r>
            <w:r w:rsidR="006D14EC">
              <w:rPr>
                <w:noProof/>
              </w:rPr>
              <w:pict>
                <v:shape id="_x0000_s1049" type="#_x0000_t136" style="position:absolute;margin-left:21.2pt;margin-top:475.2pt;width:246.1pt;height:77.25pt;z-index:-251653632;mso-position-horizontal-relative:text;mso-position-vertical-relative:text" wrapcoords="13632 -210 2832 1887 1251 2307 1251 3146 66 6501 -132 6711 -132 8388 19163 9856 10866 13212 7573 15309 6520 16148 4544 20132 4544 20971 4676 21600 16727 21600 16924 21600 17056 19922 16859 15938 10800 13212 12315 13212 20085 10485 21732 3355 21732 2517 20415 1468 18176 -210 13632 -210" adj=",10800" fillcolor="black" strokeweight="2.25pt">
                  <v:fill r:id="rId8" o:title="Earthquake" recolor="t" type="frame"/>
                  <v:shadow color="#868686"/>
                  <v:textpath style="font-family:&quot;Comic Sans MS&quot;;font-size:32pt;v-text-spacing:78650f;v-text-kern:t" trim="t" fitpath="t" string=".weebly&#10;.com"/>
                  <w10:wrap type="tight"/>
                </v:shape>
              </w:pict>
            </w:r>
            <w:r w:rsidR="00A16F7C">
              <w:rPr>
                <w:noProof/>
              </w:rPr>
              <w:pict>
                <v:shape id="_x0000_s1040" type="#_x0000_t202" style="position:absolute;margin-left:5.95pt;margin-top:54.9pt;width:281.9pt;height:173.8pt;z-index:251657728;mso-position-horizontal-relative:text;mso-position-vertical-relative:text;mso-width-relative:margin;mso-height-relative:margin" strokecolor="white">
                  <v:textbox style="mso-next-textbox:#_x0000_s1040">
                    <w:txbxContent>
                      <w:tbl>
                        <w:tblPr>
                          <w:tblW w:w="0" w:type="auto"/>
                          <w:tblBorders>
                            <w:insideH w:val="single" w:sz="4" w:space="0" w:color="FFFFFF"/>
                          </w:tblBorders>
                          <w:tblLook w:val="04A0"/>
                        </w:tblPr>
                        <w:tblGrid>
                          <w:gridCol w:w="5508"/>
                        </w:tblGrid>
                        <w:tr w:rsidR="00180B28" w:rsidTr="00486EC3">
                          <w:trPr>
                            <w:trHeight w:val="3323"/>
                          </w:trPr>
                          <w:tc>
                            <w:tcPr>
                              <w:tcW w:w="5508" w:type="dxa"/>
                            </w:tcPr>
                            <w:p w:rsidR="00180B28" w:rsidRDefault="006D14EC" w:rsidP="00857293">
                              <w:r w:rsidRPr="006D14EC">
                                <w:drawing>
                                  <wp:inline distT="0" distB="0" distL="0" distR="0">
                                    <wp:extent cx="2085796" cy="21033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M qr code.png"/>
                                            <pic:cNvPicPr/>
                                          </pic:nvPicPr>
                                          <pic:blipFill>
                                            <a:blip r:embed="rId9" cstate="print"/>
                                            <a:stretch>
                                              <a:fillRect/>
                                            </a:stretch>
                                          </pic:blipFill>
                                          <pic:spPr>
                                            <a:xfrm>
                                              <a:off x="0" y="0"/>
                                              <a:ext cx="2088644" cy="2106196"/>
                                            </a:xfrm>
                                            <a:prstGeom prst="rect">
                                              <a:avLst/>
                                            </a:prstGeom>
                                          </pic:spPr>
                                        </pic:pic>
                                      </a:graphicData>
                                    </a:graphic>
                                  </wp:inline>
                                </w:drawing>
                              </w:r>
                              <w:r>
                                <w:rPr>
                                  <w:noProof/>
                                </w:rPr>
                                <w:drawing>
                                  <wp:inline distT="0" distB="0" distL="0" distR="0">
                                    <wp:extent cx="2018665" cy="241300"/>
                                    <wp:effectExtent l="1905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18665" cy="241300"/>
                                            </a:xfrm>
                                            <a:prstGeom prst="rect">
                                              <a:avLst/>
                                            </a:prstGeom>
                                            <a:noFill/>
                                            <a:ln w="9525">
                                              <a:noFill/>
                                              <a:miter lim="800000"/>
                                              <a:headEnd/>
                                              <a:tailEnd/>
                                            </a:ln>
                                          </pic:spPr>
                                        </pic:pic>
                                      </a:graphicData>
                                    </a:graphic>
                                  </wp:inline>
                                </w:drawing>
                              </w:r>
                            </w:p>
                          </w:tc>
                        </w:tr>
                      </w:tbl>
                      <w:p w:rsidR="00857293" w:rsidRDefault="00857293" w:rsidP="00857293"/>
                    </w:txbxContent>
                  </v:textbox>
                </v:shape>
              </w:pict>
            </w:r>
          </w:p>
        </w:tc>
      </w:tr>
    </w:tbl>
    <w:p w:rsidR="0051422B" w:rsidRDefault="0051422B"/>
    <w:sectPr w:rsidR="0051422B" w:rsidSect="0051422B">
      <w:pgSz w:w="12240" w:h="15840"/>
      <w:pgMar w:top="0" w:right="0" w:bottom="0" w:left="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4EC" w:rsidRDefault="006D14EC">
      <w:r>
        <w:separator/>
      </w:r>
    </w:p>
  </w:endnote>
  <w:endnote w:type="continuationSeparator" w:id="0">
    <w:p w:rsidR="006D14EC" w:rsidRDefault="006D14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4EC" w:rsidRDefault="006D14EC">
      <w:r>
        <w:separator/>
      </w:r>
    </w:p>
  </w:footnote>
  <w:footnote w:type="continuationSeparator" w:id="0">
    <w:p w:rsidR="006D14EC" w:rsidRDefault="006D14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attachedTemplate r:id="rId1"/>
  <w:defaultTabStop w:val="720"/>
  <w:noPunctuationKerning/>
  <w:characterSpacingControl w:val="doNotCompress"/>
  <w:footnotePr>
    <w:footnote w:id="-1"/>
    <w:footnote w:id="0"/>
  </w:footnotePr>
  <w:endnotePr>
    <w:endnote w:id="-1"/>
    <w:endnote w:id="0"/>
  </w:endnotePr>
  <w:compat/>
  <w:rsids>
    <w:rsidRoot w:val="00E70E0A"/>
    <w:rsid w:val="00027A28"/>
    <w:rsid w:val="00064160"/>
    <w:rsid w:val="0009007E"/>
    <w:rsid w:val="000C50AD"/>
    <w:rsid w:val="000C7C17"/>
    <w:rsid w:val="000D0AD7"/>
    <w:rsid w:val="001320E4"/>
    <w:rsid w:val="00180B28"/>
    <w:rsid w:val="001B3681"/>
    <w:rsid w:val="001F6C09"/>
    <w:rsid w:val="002650CD"/>
    <w:rsid w:val="0026525D"/>
    <w:rsid w:val="002903AA"/>
    <w:rsid w:val="002B7D69"/>
    <w:rsid w:val="002C1A52"/>
    <w:rsid w:val="002C4170"/>
    <w:rsid w:val="002E601C"/>
    <w:rsid w:val="003304B6"/>
    <w:rsid w:val="00330DBF"/>
    <w:rsid w:val="00363A91"/>
    <w:rsid w:val="00381D42"/>
    <w:rsid w:val="003842D4"/>
    <w:rsid w:val="00386AF3"/>
    <w:rsid w:val="00394C2A"/>
    <w:rsid w:val="003963E9"/>
    <w:rsid w:val="004D15E9"/>
    <w:rsid w:val="004F63FA"/>
    <w:rsid w:val="00505191"/>
    <w:rsid w:val="0051422B"/>
    <w:rsid w:val="00552C33"/>
    <w:rsid w:val="00582CC0"/>
    <w:rsid w:val="005C6B95"/>
    <w:rsid w:val="005D6CCC"/>
    <w:rsid w:val="00623935"/>
    <w:rsid w:val="00663109"/>
    <w:rsid w:val="00694BB6"/>
    <w:rsid w:val="006C4B70"/>
    <w:rsid w:val="006D14EC"/>
    <w:rsid w:val="006F4EF2"/>
    <w:rsid w:val="00701EBD"/>
    <w:rsid w:val="0071379C"/>
    <w:rsid w:val="00740872"/>
    <w:rsid w:val="00761A1E"/>
    <w:rsid w:val="00854B75"/>
    <w:rsid w:val="00857293"/>
    <w:rsid w:val="008E60CC"/>
    <w:rsid w:val="0096405D"/>
    <w:rsid w:val="009C3085"/>
    <w:rsid w:val="00A019C1"/>
    <w:rsid w:val="00A16F7C"/>
    <w:rsid w:val="00A236DE"/>
    <w:rsid w:val="00A304E6"/>
    <w:rsid w:val="00A47CC6"/>
    <w:rsid w:val="00A93F8A"/>
    <w:rsid w:val="00B132F1"/>
    <w:rsid w:val="00B34D9F"/>
    <w:rsid w:val="00BB44AB"/>
    <w:rsid w:val="00BD5A3C"/>
    <w:rsid w:val="00C74B30"/>
    <w:rsid w:val="00C97B8C"/>
    <w:rsid w:val="00CA25E2"/>
    <w:rsid w:val="00CE4DD7"/>
    <w:rsid w:val="00D21437"/>
    <w:rsid w:val="00D30B91"/>
    <w:rsid w:val="00D445DD"/>
    <w:rsid w:val="00DC57DC"/>
    <w:rsid w:val="00E10D16"/>
    <w:rsid w:val="00E70E0A"/>
    <w:rsid w:val="00E852D4"/>
    <w:rsid w:val="00F05A75"/>
    <w:rsid w:val="00F70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strokecolor="none [3213]"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22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1422B"/>
    <w:pPr>
      <w:tabs>
        <w:tab w:val="center" w:pos="4320"/>
        <w:tab w:val="right" w:pos="8640"/>
      </w:tabs>
    </w:pPr>
  </w:style>
  <w:style w:type="paragraph" w:styleId="Footer">
    <w:name w:val="footer"/>
    <w:basedOn w:val="Normal"/>
    <w:semiHidden/>
    <w:rsid w:val="0051422B"/>
    <w:pPr>
      <w:tabs>
        <w:tab w:val="center" w:pos="4320"/>
        <w:tab w:val="right" w:pos="8640"/>
      </w:tabs>
    </w:pPr>
  </w:style>
  <w:style w:type="character" w:styleId="Hyperlink">
    <w:name w:val="Hyperlink"/>
    <w:basedOn w:val="DefaultParagraphFont"/>
    <w:semiHidden/>
    <w:rsid w:val="0051422B"/>
    <w:rPr>
      <w:color w:val="0000FF"/>
      <w:u w:val="single"/>
    </w:rPr>
  </w:style>
  <w:style w:type="paragraph" w:styleId="BalloonText">
    <w:name w:val="Balloon Text"/>
    <w:basedOn w:val="Normal"/>
    <w:link w:val="BalloonTextChar"/>
    <w:uiPriority w:val="99"/>
    <w:semiHidden/>
    <w:unhideWhenUsed/>
    <w:rsid w:val="006F4EF2"/>
    <w:rPr>
      <w:rFonts w:ascii="Tahoma" w:hAnsi="Tahoma" w:cs="Tahoma"/>
      <w:sz w:val="16"/>
      <w:szCs w:val="16"/>
    </w:rPr>
  </w:style>
  <w:style w:type="character" w:customStyle="1" w:styleId="BalloonTextChar">
    <w:name w:val="Balloon Text Char"/>
    <w:basedOn w:val="DefaultParagraphFont"/>
    <w:link w:val="BalloonText"/>
    <w:uiPriority w:val="99"/>
    <w:semiHidden/>
    <w:rsid w:val="006F4EF2"/>
    <w:rPr>
      <w:rFonts w:ascii="Tahoma" w:hAnsi="Tahoma" w:cs="Tahoma"/>
      <w:sz w:val="16"/>
      <w:szCs w:val="16"/>
    </w:rPr>
  </w:style>
  <w:style w:type="table" w:styleId="TableGrid">
    <w:name w:val="Table Grid"/>
    <w:basedOn w:val="TableNormal"/>
    <w:uiPriority w:val="59"/>
    <w:rsid w:val="008572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TP101891824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2A4338A-E787-4FDC-906E-69F68E9F76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TP101891824_template</Template>
  <TotalTime>18</TotalTime>
  <Pages>1</Pages>
  <Words>0</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cp:lastPrinted>2012-06-19T00:23:00Z</cp:lastPrinted>
  <dcterms:created xsi:type="dcterms:W3CDTF">2012-06-19T00:06:00Z</dcterms:created>
  <dcterms:modified xsi:type="dcterms:W3CDTF">2012-06-19T00:25:00Z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TC018918259991</vt:lpwstr>
  </property>
</Properties>
</file>